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85E9" w14:textId="4B8E1CA9" w:rsidR="00983C94" w:rsidRPr="004114CF" w:rsidRDefault="00186EBD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rFonts w:ascii="Arial" w:hAnsi="Arial" w:cs="Arial"/>
          <w:b/>
          <w:color w:val="1F497D" w:themeColor="text2"/>
          <w:sz w:val="22"/>
          <w:szCs w:val="22"/>
          <w:lang w:val="en-US"/>
        </w:rPr>
      </w:pPr>
      <w:r>
        <w:rPr>
          <w:rFonts w:ascii="Arial" w:hAnsi="Arial" w:cs="Arial"/>
          <w:b/>
          <w:noProof/>
          <w:color w:val="1F497D" w:themeColor="text2"/>
          <w:lang w:val="en-US"/>
        </w:rPr>
        <w:drawing>
          <wp:anchor distT="0" distB="0" distL="114300" distR="114300" simplePos="0" relativeHeight="251663872" behindDoc="1" locked="0" layoutInCell="1" allowOverlap="1" wp14:anchorId="03DEE22D" wp14:editId="3C9CE5AC">
            <wp:simplePos x="0" y="0"/>
            <wp:positionH relativeFrom="page">
              <wp:posOffset>248575</wp:posOffset>
            </wp:positionH>
            <wp:positionV relativeFrom="paragraph">
              <wp:posOffset>-5080</wp:posOffset>
            </wp:positionV>
            <wp:extent cx="1892645" cy="439420"/>
            <wp:effectExtent l="0" t="0" r="0" b="0"/>
            <wp:wrapNone/>
            <wp:docPr id="1303438024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38024" name="Resim 1303438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727" cy="44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4CF" w:rsidRPr="004114CF">
        <w:rPr>
          <w:rFonts w:ascii="Arial" w:hAnsi="Arial" w:cs="Arial"/>
          <w:b/>
          <w:noProof/>
          <w:color w:val="1F497D" w:themeColor="text2"/>
          <w:lang w:val="en-US"/>
        </w:rPr>
        <w:drawing>
          <wp:anchor distT="0" distB="0" distL="114300" distR="114300" simplePos="0" relativeHeight="251662848" behindDoc="0" locked="0" layoutInCell="1" allowOverlap="1" wp14:anchorId="33CA76AE" wp14:editId="74FDE3A9">
            <wp:simplePos x="0" y="0"/>
            <wp:positionH relativeFrom="margin">
              <wp:posOffset>5906770</wp:posOffset>
            </wp:positionH>
            <wp:positionV relativeFrom="margin">
              <wp:posOffset>-104140</wp:posOffset>
            </wp:positionV>
            <wp:extent cx="985985" cy="662940"/>
            <wp:effectExtent l="0" t="0" r="5080" b="381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_07102439_erasmus-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98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564" w:rsidRPr="004114CF">
        <w:rPr>
          <w:rFonts w:ascii="Arial" w:hAnsi="Arial" w:cs="Arial"/>
          <w:b/>
          <w:color w:val="1F497D" w:themeColor="text2"/>
          <w:lang w:val="en-US"/>
        </w:rPr>
        <w:t>ERASMUS</w:t>
      </w:r>
      <w:r w:rsidR="0055763E" w:rsidRPr="004114CF">
        <w:rPr>
          <w:rFonts w:ascii="Arial" w:hAnsi="Arial" w:cs="Arial"/>
          <w:b/>
          <w:color w:val="1F497D" w:themeColor="text2"/>
          <w:lang w:val="en-US"/>
        </w:rPr>
        <w:t>+</w:t>
      </w:r>
      <w:r w:rsidR="00DA1413" w:rsidRPr="004114CF">
        <w:rPr>
          <w:rFonts w:ascii="Arial" w:hAnsi="Arial" w:cs="Arial"/>
          <w:b/>
          <w:color w:val="1F497D" w:themeColor="text2"/>
          <w:lang w:val="en-US"/>
        </w:rPr>
        <w:t xml:space="preserve"> DEĞİŞİM PROGRAMI</w:t>
      </w:r>
    </w:p>
    <w:p w14:paraId="0804F412" w14:textId="5F409482" w:rsidR="00DA1413" w:rsidRPr="004114CF" w:rsidRDefault="00DA1413" w:rsidP="00206D71">
      <w:pPr>
        <w:pStyle w:val="stBilgi"/>
        <w:tabs>
          <w:tab w:val="clear" w:pos="4536"/>
          <w:tab w:val="left" w:pos="900"/>
          <w:tab w:val="center" w:pos="4500"/>
        </w:tabs>
        <w:jc w:val="center"/>
        <w:rPr>
          <w:rFonts w:ascii="Arial" w:hAnsi="Arial" w:cs="Arial"/>
          <w:color w:val="1F497D" w:themeColor="text2"/>
          <w:sz w:val="22"/>
          <w:szCs w:val="22"/>
          <w:lang w:val="en-US"/>
        </w:rPr>
      </w:pPr>
    </w:p>
    <w:p w14:paraId="41140166" w14:textId="77777777" w:rsidR="00CB7AF2" w:rsidRPr="004114CF" w:rsidRDefault="00CB7AF2" w:rsidP="00206D71">
      <w:pPr>
        <w:pStyle w:val="KonuBal"/>
        <w:spacing w:after="0"/>
        <w:jc w:val="center"/>
        <w:rPr>
          <w:rFonts w:ascii="Arial" w:hAnsi="Arial" w:cs="Arial"/>
          <w:color w:val="1F497D" w:themeColor="text2"/>
          <w:sz w:val="2"/>
          <w:szCs w:val="2"/>
          <w:lang w:val="en-US"/>
        </w:rPr>
      </w:pPr>
    </w:p>
    <w:p w14:paraId="378689A7" w14:textId="7993467A" w:rsidR="0055763E" w:rsidRDefault="004114CF" w:rsidP="00206D71">
      <w:pPr>
        <w:pStyle w:val="KonuBal"/>
        <w:spacing w:after="0"/>
        <w:jc w:val="center"/>
        <w:rPr>
          <w:rStyle w:val="KitapBal"/>
          <w:rFonts w:ascii="Arial" w:hAnsi="Arial" w:cs="Arial"/>
          <w:color w:val="1F497D" w:themeColor="text2"/>
          <w:sz w:val="36"/>
          <w:szCs w:val="36"/>
          <w:lang w:val="en-US"/>
        </w:rPr>
      </w:pPr>
      <w:r>
        <w:rPr>
          <w:rStyle w:val="KitapBal"/>
          <w:rFonts w:ascii="Arial" w:hAnsi="Arial" w:cs="Arial"/>
          <w:color w:val="1F497D" w:themeColor="text2"/>
          <w:sz w:val="36"/>
          <w:szCs w:val="36"/>
          <w:lang w:val="en-US"/>
        </w:rPr>
        <w:t xml:space="preserve">AKADEMİK ONAY </w:t>
      </w:r>
      <w:r w:rsidR="0055763E" w:rsidRPr="004114CF">
        <w:rPr>
          <w:rStyle w:val="KitapBal"/>
          <w:rFonts w:ascii="Arial" w:hAnsi="Arial" w:cs="Arial"/>
          <w:color w:val="1F497D" w:themeColor="text2"/>
          <w:sz w:val="36"/>
          <w:szCs w:val="36"/>
          <w:lang w:val="en-US"/>
        </w:rPr>
        <w:t>FORMU</w:t>
      </w:r>
    </w:p>
    <w:p w14:paraId="76D07944" w14:textId="47DF6016" w:rsidR="004114CF" w:rsidRPr="004114CF" w:rsidRDefault="004114CF" w:rsidP="004114CF">
      <w:pPr>
        <w:rPr>
          <w:lang w:val="en-US"/>
        </w:rPr>
      </w:pPr>
    </w:p>
    <w:p w14:paraId="3B08B0F7" w14:textId="4114382D" w:rsidR="00273BEF" w:rsidRPr="004114CF" w:rsidRDefault="004114CF" w:rsidP="006061A4">
      <w:pPr>
        <w:spacing w:after="0" w:line="240" w:lineRule="auto"/>
        <w:ind w:left="284"/>
        <w:rPr>
          <w:rFonts w:ascii="Arial" w:hAnsi="Arial" w:cs="Arial"/>
          <w:sz w:val="20"/>
          <w:szCs w:val="20"/>
          <w:lang w:val="en-US"/>
        </w:rPr>
      </w:pPr>
      <w:r w:rsidRPr="004114CF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5EDB72" wp14:editId="5CCFDE6E">
                <wp:simplePos x="0" y="0"/>
                <wp:positionH relativeFrom="column">
                  <wp:posOffset>4089400</wp:posOffset>
                </wp:positionH>
                <wp:positionV relativeFrom="paragraph">
                  <wp:posOffset>24130</wp:posOffset>
                </wp:positionV>
                <wp:extent cx="243840" cy="151130"/>
                <wp:effectExtent l="7620" t="13335" r="5715" b="698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67BCE" w14:textId="77777777" w:rsidR="00CB7AF2" w:rsidRDefault="006D7105"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EDB7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22pt;margin-top:1.9pt;width:19.2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">
                <v:textbox>
                  <w:txbxContent>
                    <w:p w14:paraId="13C67BCE" w14:textId="77777777" w:rsidR="00CB7AF2" w:rsidRDefault="006D7105">
                      <w: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Pr="004114CF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2B1523" wp14:editId="4E29D179">
                <wp:simplePos x="0" y="0"/>
                <wp:positionH relativeFrom="column">
                  <wp:posOffset>5645785</wp:posOffset>
                </wp:positionH>
                <wp:positionV relativeFrom="paragraph">
                  <wp:posOffset>22860</wp:posOffset>
                </wp:positionV>
                <wp:extent cx="243840" cy="151130"/>
                <wp:effectExtent l="6985" t="13335" r="6350" b="698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E5B2E" w14:textId="77777777" w:rsidR="00CB7AF2" w:rsidRDefault="00CB7A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B1523" id="Text Box 6" o:spid="_x0000_s1027" type="#_x0000_t202" style="position:absolute;left:0;text-align:left;margin-left:444.55pt;margin-top:1.8pt;width:19.2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">
                <v:textbox>
                  <w:txbxContent>
                    <w:p w14:paraId="47AE5B2E" w14:textId="77777777" w:rsidR="00CB7AF2" w:rsidRDefault="00CB7AF2"/>
                  </w:txbxContent>
                </v:textbox>
              </v:shape>
            </w:pict>
          </mc:Fallback>
        </mc:AlternateContent>
      </w:r>
      <w:r w:rsidR="00CE06CB" w:rsidRPr="004114CF">
        <w:rPr>
          <w:rFonts w:ascii="Arial" w:hAnsi="Arial" w:cs="Arial"/>
          <w:sz w:val="20"/>
          <w:szCs w:val="20"/>
          <w:lang w:val="en-US"/>
        </w:rPr>
        <w:t xml:space="preserve">  </w:t>
      </w:r>
      <w:r w:rsidR="006253F2" w:rsidRPr="004114CF">
        <w:rPr>
          <w:rFonts w:ascii="Arial" w:hAnsi="Arial" w:cs="Arial"/>
          <w:sz w:val="20"/>
          <w:szCs w:val="20"/>
          <w:lang w:val="en-US"/>
        </w:rPr>
        <w:t>20__/20_</w:t>
      </w:r>
      <w:r w:rsidR="00284E42" w:rsidRPr="004114CF">
        <w:rPr>
          <w:rFonts w:ascii="Arial" w:hAnsi="Arial" w:cs="Arial"/>
          <w:sz w:val="20"/>
          <w:szCs w:val="20"/>
          <w:lang w:val="en-US"/>
        </w:rPr>
        <w:t>_ AKADEMİK</w:t>
      </w:r>
      <w:r w:rsidR="006253F2" w:rsidRPr="004114CF">
        <w:rPr>
          <w:rFonts w:ascii="Arial" w:hAnsi="Arial" w:cs="Arial"/>
          <w:sz w:val="20"/>
          <w:szCs w:val="20"/>
          <w:lang w:val="en-US"/>
        </w:rPr>
        <w:t xml:space="preserve"> YILI</w:t>
      </w:r>
      <w:r w:rsidR="00DA1413" w:rsidRPr="004114CF">
        <w:rPr>
          <w:rFonts w:ascii="Arial" w:hAnsi="Arial" w:cs="Arial"/>
          <w:sz w:val="20"/>
          <w:szCs w:val="20"/>
          <w:lang w:val="en-US"/>
        </w:rPr>
        <w:t xml:space="preserve"> </w:t>
      </w:r>
      <w:r w:rsidR="005C09D0" w:rsidRPr="004114CF">
        <w:rPr>
          <w:rFonts w:ascii="Arial" w:hAnsi="Arial" w:cs="Arial"/>
          <w:sz w:val="20"/>
          <w:szCs w:val="20"/>
          <w:lang w:val="en-US"/>
        </w:rPr>
        <w:t xml:space="preserve">   </w:t>
      </w:r>
      <w:r w:rsidR="002F60E0" w:rsidRPr="004114CF">
        <w:rPr>
          <w:rFonts w:ascii="Arial" w:hAnsi="Arial" w:cs="Arial"/>
          <w:sz w:val="20"/>
          <w:szCs w:val="20"/>
          <w:lang w:val="en-US"/>
        </w:rPr>
        <w:t xml:space="preserve">                        </w:t>
      </w:r>
      <w:r w:rsidR="005C09D0" w:rsidRPr="004114CF">
        <w:rPr>
          <w:rFonts w:ascii="Arial" w:hAnsi="Arial" w:cs="Arial"/>
          <w:sz w:val="20"/>
          <w:szCs w:val="20"/>
          <w:lang w:val="en-US"/>
        </w:rPr>
        <w:t xml:space="preserve">           </w:t>
      </w:r>
      <w:r w:rsidR="004A47DD" w:rsidRPr="004114CF">
        <w:rPr>
          <w:rFonts w:ascii="Arial" w:hAnsi="Arial" w:cs="Arial"/>
          <w:sz w:val="20"/>
          <w:szCs w:val="20"/>
          <w:lang w:val="en-US"/>
        </w:rPr>
        <w:t xml:space="preserve">GÜZ DÖNEMİ         </w:t>
      </w:r>
      <w:r w:rsidR="00DA1413" w:rsidRPr="004114CF">
        <w:rPr>
          <w:rFonts w:ascii="Arial" w:hAnsi="Arial" w:cs="Arial"/>
          <w:sz w:val="20"/>
          <w:szCs w:val="20"/>
          <w:lang w:val="en-US"/>
        </w:rPr>
        <w:t xml:space="preserve">  </w:t>
      </w:r>
      <w:r w:rsidR="004A47DD" w:rsidRPr="004114CF">
        <w:rPr>
          <w:rFonts w:ascii="Arial" w:hAnsi="Arial" w:cs="Arial"/>
          <w:sz w:val="20"/>
          <w:szCs w:val="20"/>
          <w:lang w:val="en-US"/>
        </w:rPr>
        <w:t xml:space="preserve">   </w:t>
      </w:r>
      <w:r w:rsidR="0060441A" w:rsidRPr="004114CF">
        <w:rPr>
          <w:rFonts w:ascii="Arial" w:hAnsi="Arial" w:cs="Arial"/>
          <w:sz w:val="20"/>
          <w:szCs w:val="20"/>
          <w:lang w:val="en-US"/>
        </w:rPr>
        <w:t xml:space="preserve"> </w:t>
      </w:r>
      <w:r w:rsidR="005C09D0" w:rsidRPr="004114CF">
        <w:rPr>
          <w:rFonts w:ascii="Arial" w:hAnsi="Arial" w:cs="Arial"/>
          <w:sz w:val="20"/>
          <w:szCs w:val="20"/>
          <w:lang w:val="en-US"/>
        </w:rPr>
        <w:t xml:space="preserve">  </w:t>
      </w:r>
      <w:r w:rsidR="00DA1413" w:rsidRPr="004114CF">
        <w:rPr>
          <w:rFonts w:ascii="Arial" w:hAnsi="Arial" w:cs="Arial"/>
          <w:sz w:val="20"/>
          <w:szCs w:val="20"/>
          <w:lang w:val="en-US"/>
        </w:rPr>
        <w:t>BAHAR DÖNEMİ</w:t>
      </w:r>
      <w:r w:rsidR="004A47DD" w:rsidRPr="004114CF">
        <w:rPr>
          <w:rFonts w:ascii="Arial" w:hAnsi="Arial" w:cs="Arial"/>
          <w:sz w:val="20"/>
          <w:szCs w:val="20"/>
          <w:lang w:val="en-US"/>
        </w:rPr>
        <w:t xml:space="preserve">          </w:t>
      </w:r>
      <w:r w:rsidR="008D73E3" w:rsidRPr="004114CF">
        <w:rPr>
          <w:rFonts w:ascii="Arial" w:hAnsi="Arial" w:cs="Arial"/>
          <w:sz w:val="20"/>
          <w:szCs w:val="20"/>
          <w:lang w:val="en-US"/>
        </w:rPr>
        <w:t xml:space="preserve"> </w:t>
      </w:r>
      <w:r w:rsidR="00983C94" w:rsidRPr="004114CF">
        <w:rPr>
          <w:rFonts w:ascii="Arial" w:hAnsi="Arial" w:cs="Arial"/>
          <w:sz w:val="20"/>
          <w:szCs w:val="20"/>
          <w:lang w:val="en-US"/>
        </w:rPr>
        <w:t xml:space="preserve">   </w:t>
      </w:r>
    </w:p>
    <w:p w14:paraId="5779D702" w14:textId="20FAFF76" w:rsidR="00983C94" w:rsidRPr="004114CF" w:rsidRDefault="00983C94" w:rsidP="006061A4">
      <w:pPr>
        <w:tabs>
          <w:tab w:val="left" w:pos="3630"/>
          <w:tab w:val="left" w:pos="5760"/>
          <w:tab w:val="left" w:pos="8040"/>
        </w:tabs>
        <w:spacing w:after="0"/>
        <w:ind w:left="284"/>
        <w:rPr>
          <w:rFonts w:ascii="Arial" w:hAnsi="Arial" w:cs="Arial"/>
          <w:color w:val="FF0000"/>
          <w:sz w:val="20"/>
          <w:szCs w:val="20"/>
          <w:lang w:val="en-US"/>
        </w:rPr>
      </w:pPr>
      <w:r w:rsidRPr="004114CF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2"/>
        <w:gridCol w:w="6844"/>
      </w:tblGrid>
      <w:tr w:rsidR="00DA07CF" w:rsidRPr="004114CF" w14:paraId="7AE7C154" w14:textId="77777777" w:rsidTr="00C679CD">
        <w:trPr>
          <w:trHeight w:val="536"/>
        </w:trPr>
        <w:tc>
          <w:tcPr>
            <w:tcW w:w="33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83A5B6A" w14:textId="77777777" w:rsidR="00DA07CF" w:rsidRPr="004114CF" w:rsidRDefault="00DA07CF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lang w:val="en-US"/>
              </w:rPr>
              <w:t>Öğrencinin</w:t>
            </w:r>
            <w:proofErr w:type="spellEnd"/>
            <w:r w:rsidRPr="004114C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lang w:val="en-US"/>
              </w:rPr>
              <w:t>Adı-Soyadı</w:t>
            </w:r>
            <w:proofErr w:type="spellEnd"/>
          </w:p>
          <w:p w14:paraId="71D1DCBA" w14:textId="58271BD2" w:rsidR="00A556B1" w:rsidRPr="004114CF" w:rsidRDefault="00A556B1" w:rsidP="00284E4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B0DC914" w14:textId="77777777" w:rsidR="00DA07CF" w:rsidRPr="004114CF" w:rsidRDefault="00DA07CF" w:rsidP="000D55DA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DA07CF" w:rsidRPr="004114CF" w14:paraId="062745D5" w14:textId="77777777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14:paraId="27F0B525" w14:textId="77777777" w:rsidR="00DA07CF" w:rsidRPr="004114CF" w:rsidRDefault="00DA07CF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114CF">
              <w:rPr>
                <w:rFonts w:ascii="Arial" w:hAnsi="Arial" w:cs="Arial"/>
                <w:lang w:val="en-US"/>
              </w:rPr>
              <w:t>T</w:t>
            </w:r>
            <w:r w:rsidR="00183D08" w:rsidRPr="004114CF">
              <w:rPr>
                <w:rFonts w:ascii="Arial" w:hAnsi="Arial" w:cs="Arial"/>
                <w:lang w:val="en-US"/>
              </w:rPr>
              <w:t>.</w:t>
            </w:r>
            <w:r w:rsidRPr="004114CF">
              <w:rPr>
                <w:rFonts w:ascii="Arial" w:hAnsi="Arial" w:cs="Arial"/>
                <w:lang w:val="en-US"/>
              </w:rPr>
              <w:t>C</w:t>
            </w:r>
            <w:r w:rsidR="00183D08" w:rsidRPr="004114CF">
              <w:rPr>
                <w:rFonts w:ascii="Arial" w:hAnsi="Arial" w:cs="Arial"/>
                <w:lang w:val="en-US"/>
              </w:rPr>
              <w:t>.</w:t>
            </w:r>
            <w:r w:rsidRPr="004114C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lang w:val="en-US"/>
              </w:rPr>
              <w:t>Kimlik</w:t>
            </w:r>
            <w:proofErr w:type="spellEnd"/>
            <w:r w:rsidRPr="004114C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lang w:val="en-US"/>
              </w:rPr>
              <w:t>Numarası</w:t>
            </w:r>
            <w:proofErr w:type="spellEnd"/>
          </w:p>
          <w:p w14:paraId="58620935" w14:textId="6F632BD7" w:rsidR="00A556B1" w:rsidRPr="004114CF" w:rsidRDefault="00A556B1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81C02" w14:textId="77777777" w:rsidR="00DA07CF" w:rsidRPr="004114CF" w:rsidRDefault="00DA07CF" w:rsidP="005F20C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DA07CF" w:rsidRPr="004114CF" w14:paraId="44780959" w14:textId="77777777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14:paraId="2BAEAC56" w14:textId="77777777" w:rsidR="00DA07CF" w:rsidRPr="004114CF" w:rsidRDefault="00183D08" w:rsidP="00183D08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lang w:val="en-US"/>
              </w:rPr>
              <w:t>Yükseko</w:t>
            </w:r>
            <w:r w:rsidR="00DA07CF" w:rsidRPr="004114CF">
              <w:rPr>
                <w:rFonts w:ascii="Arial" w:hAnsi="Arial" w:cs="Arial"/>
                <w:lang w:val="en-US"/>
              </w:rPr>
              <w:t>kul</w:t>
            </w:r>
            <w:proofErr w:type="spellEnd"/>
            <w:r w:rsidR="00DA07CF" w:rsidRPr="004114CF">
              <w:rPr>
                <w:rFonts w:ascii="Arial" w:hAnsi="Arial" w:cs="Arial"/>
                <w:lang w:val="en-US"/>
              </w:rPr>
              <w:t>/</w:t>
            </w:r>
            <w:proofErr w:type="spellStart"/>
            <w:r w:rsidR="00DA07CF" w:rsidRPr="004114CF">
              <w:rPr>
                <w:rFonts w:ascii="Arial" w:hAnsi="Arial" w:cs="Arial"/>
                <w:lang w:val="en-US"/>
              </w:rPr>
              <w:t>Fakülte</w:t>
            </w:r>
            <w:proofErr w:type="spellEnd"/>
            <w:r w:rsidR="00DA07CF" w:rsidRPr="004114CF">
              <w:rPr>
                <w:rFonts w:ascii="Arial" w:hAnsi="Arial" w:cs="Arial"/>
                <w:lang w:val="en-US"/>
              </w:rPr>
              <w:t>/</w:t>
            </w:r>
            <w:proofErr w:type="spellStart"/>
            <w:r w:rsidR="00DA07CF" w:rsidRPr="004114CF">
              <w:rPr>
                <w:rFonts w:ascii="Arial" w:hAnsi="Arial" w:cs="Arial"/>
                <w:lang w:val="en-US"/>
              </w:rPr>
              <w:t>Enstitü</w:t>
            </w:r>
            <w:proofErr w:type="spellEnd"/>
          </w:p>
          <w:p w14:paraId="67161C4F" w14:textId="4A95CE2B" w:rsidR="00A556B1" w:rsidRPr="004114CF" w:rsidRDefault="00A556B1" w:rsidP="00183D08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648DDF6" w14:textId="77777777" w:rsidR="00DA07CF" w:rsidRPr="004114CF" w:rsidRDefault="00DA07CF" w:rsidP="00772BB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4114CF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ab/>
            </w:r>
          </w:p>
        </w:tc>
      </w:tr>
      <w:tr w:rsidR="00DA07CF" w:rsidRPr="004114CF" w14:paraId="10287023" w14:textId="77777777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right w:val="single" w:sz="18" w:space="0" w:color="auto"/>
            </w:tcBorders>
          </w:tcPr>
          <w:p w14:paraId="4C0B7326" w14:textId="77777777" w:rsidR="00DA07CF" w:rsidRPr="004114CF" w:rsidRDefault="00DA07CF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lang w:val="en-US"/>
              </w:rPr>
              <w:t>Bölümü</w:t>
            </w:r>
            <w:proofErr w:type="spellEnd"/>
          </w:p>
          <w:p w14:paraId="6E4D4E25" w14:textId="70131339" w:rsidR="00A556B1" w:rsidRPr="004114CF" w:rsidRDefault="00A556B1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44" w:type="dxa"/>
            <w:tcBorders>
              <w:left w:val="single" w:sz="18" w:space="0" w:color="auto"/>
              <w:right w:val="single" w:sz="18" w:space="0" w:color="auto"/>
            </w:tcBorders>
          </w:tcPr>
          <w:p w14:paraId="26BBDD60" w14:textId="77777777" w:rsidR="00DA07CF" w:rsidRPr="004114CF" w:rsidRDefault="00DA07CF" w:rsidP="00983C9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  <w:tr w:rsidR="00DA07CF" w:rsidRPr="004114CF" w14:paraId="64A6AFB3" w14:textId="77777777" w:rsidTr="00C679CD">
        <w:trPr>
          <w:trHeight w:val="536"/>
        </w:trPr>
        <w:tc>
          <w:tcPr>
            <w:tcW w:w="33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62B465" w14:textId="77777777" w:rsidR="00DA07CF" w:rsidRPr="004114CF" w:rsidRDefault="00DA07CF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114CF">
              <w:rPr>
                <w:rFonts w:ascii="Arial" w:hAnsi="Arial" w:cs="Arial"/>
                <w:lang w:val="en-US"/>
              </w:rPr>
              <w:t xml:space="preserve">Gidilecek </w:t>
            </w:r>
            <w:proofErr w:type="spellStart"/>
            <w:r w:rsidRPr="004114CF">
              <w:rPr>
                <w:rFonts w:ascii="Arial" w:hAnsi="Arial" w:cs="Arial"/>
                <w:lang w:val="en-US"/>
              </w:rPr>
              <w:t>Yükseköğretim</w:t>
            </w:r>
            <w:proofErr w:type="spellEnd"/>
            <w:r w:rsidRPr="004114C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lang w:val="en-US"/>
              </w:rPr>
              <w:t>Kurumu</w:t>
            </w:r>
            <w:proofErr w:type="spellEnd"/>
          </w:p>
          <w:p w14:paraId="37AF840C" w14:textId="26D5561D" w:rsidR="00A556B1" w:rsidRPr="004114CF" w:rsidRDefault="00A556B1" w:rsidP="00F34A2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8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6995DA" w14:textId="77777777" w:rsidR="00DA07CF" w:rsidRPr="004114CF" w:rsidRDefault="00DA07CF" w:rsidP="00772BB0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69AF4842" w14:textId="77777777" w:rsidR="00DF7841" w:rsidRPr="004114CF" w:rsidRDefault="00AB0E61" w:rsidP="00AB0E61">
      <w:pPr>
        <w:tabs>
          <w:tab w:val="left" w:pos="7095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114CF">
        <w:rPr>
          <w:rFonts w:ascii="Arial" w:hAnsi="Arial" w:cs="Arial"/>
          <w:sz w:val="24"/>
          <w:szCs w:val="24"/>
          <w:lang w:val="en-US"/>
        </w:rPr>
        <w:tab/>
      </w:r>
    </w:p>
    <w:p w14:paraId="39C88F6C" w14:textId="3FBBE2A0" w:rsidR="004114CF" w:rsidRDefault="00C679CD" w:rsidP="00DF7841">
      <w:pPr>
        <w:spacing w:after="0" w:line="240" w:lineRule="auto"/>
        <w:rPr>
          <w:rFonts w:ascii="Arial" w:hAnsi="Arial" w:cs="Arial"/>
          <w:b/>
          <w:lang w:val="en-US"/>
        </w:rPr>
      </w:pPr>
      <w:r w:rsidRPr="004114CF">
        <w:rPr>
          <w:rFonts w:ascii="Arial" w:hAnsi="Arial" w:cs="Arial"/>
          <w:b/>
          <w:sz w:val="24"/>
          <w:szCs w:val="24"/>
          <w:lang w:val="en-US"/>
        </w:rPr>
        <w:t xml:space="preserve">  </w:t>
      </w:r>
      <w:r w:rsidR="003579E1" w:rsidRPr="004114CF">
        <w:rPr>
          <w:rFonts w:ascii="Arial" w:hAnsi="Arial" w:cs="Arial"/>
          <w:b/>
          <w:lang w:val="en-US"/>
        </w:rPr>
        <w:t>DERS PROGRAMI</w:t>
      </w:r>
      <w:r w:rsidR="00C71F53" w:rsidRPr="004114CF">
        <w:rPr>
          <w:rFonts w:ascii="Arial" w:hAnsi="Arial" w:cs="Arial"/>
          <w:b/>
          <w:lang w:val="en-US"/>
        </w:rPr>
        <w:t xml:space="preserve"> </w:t>
      </w:r>
    </w:p>
    <w:p w14:paraId="25F1EA85" w14:textId="77777777" w:rsidR="004114CF" w:rsidRPr="004114CF" w:rsidRDefault="004114CF" w:rsidP="00DF7841">
      <w:pPr>
        <w:spacing w:after="0" w:line="240" w:lineRule="auto"/>
        <w:rPr>
          <w:rFonts w:ascii="Arial" w:hAnsi="Arial" w:cs="Arial"/>
          <w:b/>
          <w:color w:val="FF0000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0"/>
        <w:gridCol w:w="3119"/>
        <w:gridCol w:w="997"/>
        <w:gridCol w:w="709"/>
        <w:gridCol w:w="1995"/>
        <w:gridCol w:w="2399"/>
      </w:tblGrid>
      <w:tr w:rsidR="0083361E" w:rsidRPr="004114CF" w14:paraId="6DE19400" w14:textId="77777777" w:rsidTr="004114CF">
        <w:trPr>
          <w:jc w:val="center"/>
        </w:trPr>
        <w:tc>
          <w:tcPr>
            <w:tcW w:w="591" w:type="dxa"/>
            <w:vMerge w:val="restart"/>
          </w:tcPr>
          <w:p w14:paraId="6E04EBEE" w14:textId="77777777" w:rsidR="0083361E" w:rsidRPr="004114CF" w:rsidRDefault="0083361E" w:rsidP="0083361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796" w:type="dxa"/>
            <w:gridSpan w:val="3"/>
            <w:tcBorders>
              <w:right w:val="single" w:sz="12" w:space="0" w:color="auto"/>
            </w:tcBorders>
          </w:tcPr>
          <w:p w14:paraId="4DDC01A5" w14:textId="77777777" w:rsidR="0083361E" w:rsidRPr="004114CF" w:rsidRDefault="0083361E" w:rsidP="0083361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b/>
                <w:lang w:val="en-US"/>
              </w:rPr>
              <w:t>Gidilen</w:t>
            </w:r>
            <w:proofErr w:type="spellEnd"/>
            <w:r w:rsidRPr="004114CF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b/>
                <w:lang w:val="en-US"/>
              </w:rPr>
              <w:t>Üniversitede</w:t>
            </w:r>
            <w:proofErr w:type="spellEnd"/>
            <w:r w:rsidRPr="004114CF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b/>
                <w:lang w:val="en-US"/>
              </w:rPr>
              <w:t>Alınacak</w:t>
            </w:r>
            <w:proofErr w:type="spellEnd"/>
            <w:r w:rsidRPr="004114CF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b/>
                <w:lang w:val="en-US"/>
              </w:rPr>
              <w:t>Dersler</w:t>
            </w:r>
            <w:proofErr w:type="spellEnd"/>
          </w:p>
          <w:p w14:paraId="0C37FE45" w14:textId="74C3F8F6" w:rsidR="000C4662" w:rsidRPr="004114CF" w:rsidRDefault="000C4662" w:rsidP="00A0794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lang w:val="en-US"/>
              </w:rPr>
            </w:pPr>
          </w:p>
        </w:tc>
        <w:tc>
          <w:tcPr>
            <w:tcW w:w="5103" w:type="dxa"/>
            <w:gridSpan w:val="3"/>
            <w:tcBorders>
              <w:left w:val="single" w:sz="12" w:space="0" w:color="auto"/>
            </w:tcBorders>
          </w:tcPr>
          <w:p w14:paraId="5B22630C" w14:textId="77777777" w:rsidR="0083361E" w:rsidRPr="004114CF" w:rsidRDefault="0083361E" w:rsidP="0083361E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b/>
                <w:lang w:val="en-US"/>
              </w:rPr>
              <w:t>Gönderen</w:t>
            </w:r>
            <w:proofErr w:type="spellEnd"/>
            <w:r w:rsidRPr="004114CF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b/>
                <w:lang w:val="en-US"/>
              </w:rPr>
              <w:t>Üniversitede</w:t>
            </w:r>
            <w:proofErr w:type="spellEnd"/>
            <w:r w:rsidRPr="004114CF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b/>
                <w:lang w:val="en-US"/>
              </w:rPr>
              <w:t>Sayılacak</w:t>
            </w:r>
            <w:proofErr w:type="spellEnd"/>
            <w:r w:rsidRPr="004114CF">
              <w:rPr>
                <w:rFonts w:ascii="Arial" w:hAnsi="Arial" w:cs="Arial"/>
                <w:b/>
                <w:lang w:val="en-US"/>
              </w:rPr>
              <w:t xml:space="preserve"> Dersler</w:t>
            </w:r>
          </w:p>
          <w:p w14:paraId="513EB639" w14:textId="1D32F712" w:rsidR="000C4662" w:rsidRPr="004114CF" w:rsidRDefault="000C4662" w:rsidP="0006069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lang w:val="en-US"/>
              </w:rPr>
            </w:pPr>
          </w:p>
        </w:tc>
      </w:tr>
      <w:tr w:rsidR="004114CF" w:rsidRPr="004114CF" w14:paraId="297B8ECB" w14:textId="77777777" w:rsidTr="004114CF">
        <w:trPr>
          <w:trHeight w:val="420"/>
          <w:jc w:val="center"/>
        </w:trPr>
        <w:tc>
          <w:tcPr>
            <w:tcW w:w="591" w:type="dxa"/>
            <w:vMerge/>
          </w:tcPr>
          <w:p w14:paraId="01F7C867" w14:textId="77777777" w:rsidR="004114CF" w:rsidRPr="004114CF" w:rsidRDefault="004114CF" w:rsidP="0083361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19CFC966" w14:textId="6AB68D70" w:rsidR="004114CF" w:rsidRPr="004114CF" w:rsidRDefault="004114CF" w:rsidP="00411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b/>
                <w:sz w:val="18"/>
                <w:szCs w:val="18"/>
                <w:lang w:val="en-US"/>
              </w:rPr>
              <w:t>Kodu</w:t>
            </w:r>
          </w:p>
        </w:tc>
        <w:tc>
          <w:tcPr>
            <w:tcW w:w="3119" w:type="dxa"/>
          </w:tcPr>
          <w:p w14:paraId="536E0774" w14:textId="77777777" w:rsidR="004114CF" w:rsidRPr="004114CF" w:rsidRDefault="004114CF" w:rsidP="00411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b/>
                <w:sz w:val="18"/>
                <w:szCs w:val="18"/>
                <w:lang w:val="en-US"/>
              </w:rPr>
              <w:t>Dersin</w:t>
            </w:r>
            <w:proofErr w:type="spellEnd"/>
            <w:r w:rsidRPr="004114C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b/>
                <w:sz w:val="18"/>
                <w:szCs w:val="18"/>
                <w:lang w:val="en-US"/>
              </w:rPr>
              <w:t>Adı</w:t>
            </w:r>
            <w:proofErr w:type="spellEnd"/>
          </w:p>
          <w:p w14:paraId="3F20BCDD" w14:textId="473D3133" w:rsidR="004114CF" w:rsidRPr="004114CF" w:rsidRDefault="004114CF" w:rsidP="004114C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65FA4E50" w14:textId="77777777" w:rsidR="004114CF" w:rsidRPr="004114CF" w:rsidRDefault="004114CF" w:rsidP="004114C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b/>
                <w:sz w:val="18"/>
                <w:szCs w:val="18"/>
                <w:lang w:val="en-US"/>
              </w:rPr>
              <w:t>AKTS</w:t>
            </w:r>
          </w:p>
          <w:p w14:paraId="4E9B3FB5" w14:textId="77777777" w:rsidR="004114CF" w:rsidRPr="004114CF" w:rsidRDefault="004114CF" w:rsidP="004114C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C813702" w14:textId="77777777" w:rsidR="004114CF" w:rsidRPr="004114CF" w:rsidRDefault="004114CF" w:rsidP="00411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b/>
                <w:sz w:val="18"/>
                <w:szCs w:val="18"/>
                <w:lang w:val="en-US"/>
              </w:rPr>
              <w:t>Kodu</w:t>
            </w:r>
          </w:p>
          <w:p w14:paraId="742811E7" w14:textId="2798C566" w:rsidR="004114CF" w:rsidRPr="004114CF" w:rsidRDefault="004114CF" w:rsidP="004114C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4043C461" w14:textId="77777777" w:rsidR="004114CF" w:rsidRPr="004114CF" w:rsidRDefault="004114CF" w:rsidP="00411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b/>
                <w:sz w:val="18"/>
                <w:szCs w:val="18"/>
                <w:lang w:val="en-US"/>
              </w:rPr>
              <w:t>Dersin</w:t>
            </w:r>
            <w:proofErr w:type="spellEnd"/>
            <w:r w:rsidRPr="004114C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b/>
                <w:sz w:val="18"/>
                <w:szCs w:val="18"/>
                <w:lang w:val="en-US"/>
              </w:rPr>
              <w:t>Adı</w:t>
            </w:r>
            <w:proofErr w:type="spellEnd"/>
          </w:p>
          <w:p w14:paraId="02D181A7" w14:textId="2AD9AC7A" w:rsidR="004114CF" w:rsidRPr="004114CF" w:rsidRDefault="004114CF" w:rsidP="00411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3A6790ED" w14:textId="77777777" w:rsidR="004114CF" w:rsidRPr="004114CF" w:rsidRDefault="004114CF" w:rsidP="00411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b/>
                <w:sz w:val="18"/>
                <w:szCs w:val="18"/>
                <w:lang w:val="en-US"/>
              </w:rPr>
              <w:t>AKTS</w:t>
            </w:r>
          </w:p>
          <w:p w14:paraId="322FA2DA" w14:textId="77777777" w:rsidR="004114CF" w:rsidRPr="004114CF" w:rsidRDefault="004114CF" w:rsidP="00411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114CF" w:rsidRPr="004114CF" w14:paraId="37947C11" w14:textId="77777777" w:rsidTr="004114CF">
        <w:trPr>
          <w:jc w:val="center"/>
        </w:trPr>
        <w:tc>
          <w:tcPr>
            <w:tcW w:w="591" w:type="dxa"/>
          </w:tcPr>
          <w:p w14:paraId="0421BFB7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680" w:type="dxa"/>
          </w:tcPr>
          <w:p w14:paraId="1DC48B47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181FD453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18212A1A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F512DAD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5852206F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61B33350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37B68360" w14:textId="77777777" w:rsidTr="004114CF">
        <w:trPr>
          <w:jc w:val="center"/>
        </w:trPr>
        <w:tc>
          <w:tcPr>
            <w:tcW w:w="591" w:type="dxa"/>
          </w:tcPr>
          <w:p w14:paraId="56686713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680" w:type="dxa"/>
          </w:tcPr>
          <w:p w14:paraId="7E472801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0AD6A1FB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6710D826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674B44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3634244A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0960FC55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3D2EBCD1" w14:textId="77777777" w:rsidTr="004114CF">
        <w:trPr>
          <w:jc w:val="center"/>
        </w:trPr>
        <w:tc>
          <w:tcPr>
            <w:tcW w:w="591" w:type="dxa"/>
          </w:tcPr>
          <w:p w14:paraId="6FDAC480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680" w:type="dxa"/>
          </w:tcPr>
          <w:p w14:paraId="36B15F68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4DA5EAD4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712E9CE1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6039BB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2378BD01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69F791D3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7899F05F" w14:textId="77777777" w:rsidTr="004114CF">
        <w:trPr>
          <w:jc w:val="center"/>
        </w:trPr>
        <w:tc>
          <w:tcPr>
            <w:tcW w:w="591" w:type="dxa"/>
          </w:tcPr>
          <w:p w14:paraId="450E6A5A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680" w:type="dxa"/>
          </w:tcPr>
          <w:p w14:paraId="5512E306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509C3F56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15369E23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76BFD34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04DD9ED1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4522733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7951A825" w14:textId="77777777" w:rsidTr="004114CF">
        <w:trPr>
          <w:jc w:val="center"/>
        </w:trPr>
        <w:tc>
          <w:tcPr>
            <w:tcW w:w="591" w:type="dxa"/>
          </w:tcPr>
          <w:p w14:paraId="44A761B3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680" w:type="dxa"/>
          </w:tcPr>
          <w:p w14:paraId="645BED29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35A635A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4464455E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8DB932D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0AA9FF6A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36B845B9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0226474D" w14:textId="77777777" w:rsidTr="004114CF">
        <w:trPr>
          <w:jc w:val="center"/>
        </w:trPr>
        <w:tc>
          <w:tcPr>
            <w:tcW w:w="591" w:type="dxa"/>
          </w:tcPr>
          <w:p w14:paraId="4CAC7AFE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680" w:type="dxa"/>
          </w:tcPr>
          <w:p w14:paraId="0FF73D51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1AF7F424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355DC6E5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6898347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747E165A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242C798D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378E50E2" w14:textId="77777777" w:rsidTr="004114CF">
        <w:trPr>
          <w:jc w:val="center"/>
        </w:trPr>
        <w:tc>
          <w:tcPr>
            <w:tcW w:w="591" w:type="dxa"/>
          </w:tcPr>
          <w:p w14:paraId="118A1856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680" w:type="dxa"/>
          </w:tcPr>
          <w:p w14:paraId="79D45A08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628EDDFD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1DE7212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2B7D1E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70FBB280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02FBCBD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7059E239" w14:textId="77777777" w:rsidTr="004114CF">
        <w:trPr>
          <w:jc w:val="center"/>
        </w:trPr>
        <w:tc>
          <w:tcPr>
            <w:tcW w:w="591" w:type="dxa"/>
          </w:tcPr>
          <w:p w14:paraId="69C1B52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680" w:type="dxa"/>
          </w:tcPr>
          <w:p w14:paraId="474EBAAF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325CA38B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26FAC86A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F21719A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310FF817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4CAD4759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6D27A008" w14:textId="77777777" w:rsidTr="004114CF">
        <w:trPr>
          <w:trHeight w:val="402"/>
          <w:jc w:val="center"/>
        </w:trPr>
        <w:tc>
          <w:tcPr>
            <w:tcW w:w="591" w:type="dxa"/>
          </w:tcPr>
          <w:p w14:paraId="4348A283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680" w:type="dxa"/>
          </w:tcPr>
          <w:p w14:paraId="548F5487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19AAB030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4435DF8E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9EE3713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02C3B0F8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2868BE23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0FF8313C" w14:textId="77777777" w:rsidTr="004114CF">
        <w:trPr>
          <w:trHeight w:val="402"/>
          <w:jc w:val="center"/>
        </w:trPr>
        <w:tc>
          <w:tcPr>
            <w:tcW w:w="591" w:type="dxa"/>
          </w:tcPr>
          <w:p w14:paraId="24333DFB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680" w:type="dxa"/>
          </w:tcPr>
          <w:p w14:paraId="5CDD8F63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3AD2B490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4065CBDC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0EB99AD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19737D55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7E9BE68A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58C34B48" w14:textId="77777777" w:rsidTr="004114CF">
        <w:trPr>
          <w:trHeight w:val="402"/>
          <w:jc w:val="center"/>
        </w:trPr>
        <w:tc>
          <w:tcPr>
            <w:tcW w:w="591" w:type="dxa"/>
          </w:tcPr>
          <w:p w14:paraId="3F8575CE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680" w:type="dxa"/>
          </w:tcPr>
          <w:p w14:paraId="7E0543B6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2B03A231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4571FC0E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91DBB61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64AA6BA0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78EFCED6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20A88A70" w14:textId="77777777" w:rsidTr="004114CF">
        <w:trPr>
          <w:trHeight w:val="402"/>
          <w:jc w:val="center"/>
        </w:trPr>
        <w:tc>
          <w:tcPr>
            <w:tcW w:w="591" w:type="dxa"/>
          </w:tcPr>
          <w:p w14:paraId="572BFD98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680" w:type="dxa"/>
          </w:tcPr>
          <w:p w14:paraId="4DAC9466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70C5E145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72601A8F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9D406D0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161623D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6A68E2FD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3E2DF9E2" w14:textId="77777777" w:rsidTr="004114CF">
        <w:trPr>
          <w:trHeight w:val="402"/>
          <w:jc w:val="center"/>
        </w:trPr>
        <w:tc>
          <w:tcPr>
            <w:tcW w:w="591" w:type="dxa"/>
          </w:tcPr>
          <w:p w14:paraId="7CD3BA08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680" w:type="dxa"/>
          </w:tcPr>
          <w:p w14:paraId="6194D2D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25689D54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39686D97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B2A137D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583A828B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57AEEA0F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6FC2DF24" w14:textId="77777777" w:rsidTr="004114CF">
        <w:trPr>
          <w:trHeight w:val="402"/>
          <w:jc w:val="center"/>
        </w:trPr>
        <w:tc>
          <w:tcPr>
            <w:tcW w:w="591" w:type="dxa"/>
          </w:tcPr>
          <w:p w14:paraId="04D829F3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680" w:type="dxa"/>
          </w:tcPr>
          <w:p w14:paraId="73CDF065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3E8C3778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2438DC46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59881BF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76B685CD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53380EC5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7C9D1839" w14:textId="77777777" w:rsidTr="004114CF">
        <w:trPr>
          <w:trHeight w:val="402"/>
          <w:jc w:val="center"/>
        </w:trPr>
        <w:tc>
          <w:tcPr>
            <w:tcW w:w="591" w:type="dxa"/>
          </w:tcPr>
          <w:p w14:paraId="21F74BA9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680" w:type="dxa"/>
          </w:tcPr>
          <w:p w14:paraId="271E554F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51BB730B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1F394171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6F560C5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2E8E3F4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221D8AB7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21C2096D" w14:textId="77777777" w:rsidTr="004114CF">
        <w:trPr>
          <w:trHeight w:val="402"/>
          <w:jc w:val="center"/>
        </w:trPr>
        <w:tc>
          <w:tcPr>
            <w:tcW w:w="591" w:type="dxa"/>
          </w:tcPr>
          <w:p w14:paraId="31B73BDE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680" w:type="dxa"/>
          </w:tcPr>
          <w:p w14:paraId="5D80828C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261D18F7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455388FB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D9A48E1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72EA956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2C71D2E7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5E6585D3" w14:textId="77777777" w:rsidTr="004114CF">
        <w:trPr>
          <w:trHeight w:val="402"/>
          <w:jc w:val="center"/>
        </w:trPr>
        <w:tc>
          <w:tcPr>
            <w:tcW w:w="591" w:type="dxa"/>
          </w:tcPr>
          <w:p w14:paraId="2BF06F31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680" w:type="dxa"/>
          </w:tcPr>
          <w:p w14:paraId="41E6876A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43E5B477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5E491398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68A3B53D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6B6CDC5E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4A4F01FA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19C7D8BE" w14:textId="77777777" w:rsidTr="004114CF">
        <w:trPr>
          <w:trHeight w:val="402"/>
          <w:jc w:val="center"/>
        </w:trPr>
        <w:tc>
          <w:tcPr>
            <w:tcW w:w="591" w:type="dxa"/>
          </w:tcPr>
          <w:p w14:paraId="77CBDA1F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680" w:type="dxa"/>
          </w:tcPr>
          <w:p w14:paraId="627BDBBC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119" w:type="dxa"/>
          </w:tcPr>
          <w:p w14:paraId="44A99A88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right w:val="single" w:sz="12" w:space="0" w:color="auto"/>
            </w:tcBorders>
          </w:tcPr>
          <w:p w14:paraId="399A2813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7500BE2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995" w:type="dxa"/>
          </w:tcPr>
          <w:p w14:paraId="44E4B7D7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99" w:type="dxa"/>
          </w:tcPr>
          <w:p w14:paraId="156D8BAC" w14:textId="77777777" w:rsidR="004114CF" w:rsidRPr="004114CF" w:rsidRDefault="004114CF" w:rsidP="003732FA">
            <w:pPr>
              <w:spacing w:beforeLines="40" w:before="96" w:afterLines="40" w:after="96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14CF" w:rsidRPr="004114CF" w14:paraId="36A2E6FE" w14:textId="77777777" w:rsidTr="00B06B49">
        <w:trPr>
          <w:jc w:val="center"/>
        </w:trPr>
        <w:tc>
          <w:tcPr>
            <w:tcW w:w="5387" w:type="dxa"/>
            <w:gridSpan w:val="4"/>
            <w:tcBorders>
              <w:right w:val="single" w:sz="12" w:space="0" w:color="auto"/>
            </w:tcBorders>
          </w:tcPr>
          <w:p w14:paraId="16FAB7A3" w14:textId="154C9D97" w:rsidR="004114CF" w:rsidRPr="004114CF" w:rsidRDefault="004114CF" w:rsidP="004114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sz w:val="24"/>
                <w:szCs w:val="24"/>
                <w:lang w:val="en-US"/>
              </w:rPr>
              <w:t>Toplam</w:t>
            </w:r>
            <w:proofErr w:type="spellEnd"/>
            <w:r w:rsidRPr="004114C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4114CF">
              <w:rPr>
                <w:rFonts w:ascii="Arial" w:hAnsi="Arial" w:cs="Arial"/>
                <w:sz w:val="24"/>
                <w:szCs w:val="24"/>
                <w:lang w:val="en-US"/>
              </w:rPr>
              <w:t>Kredi</w:t>
            </w:r>
            <w:proofErr w:type="spellEnd"/>
            <w:r w:rsidRPr="004114C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left w:val="single" w:sz="12" w:space="0" w:color="auto"/>
            </w:tcBorders>
          </w:tcPr>
          <w:p w14:paraId="06D3560F" w14:textId="33103968" w:rsidR="004114CF" w:rsidRPr="004114CF" w:rsidRDefault="004114CF" w:rsidP="004114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114CF">
              <w:rPr>
                <w:rFonts w:ascii="Arial" w:hAnsi="Arial" w:cs="Arial"/>
                <w:sz w:val="24"/>
                <w:szCs w:val="24"/>
                <w:lang w:val="en-US"/>
              </w:rPr>
              <w:t>Toplam</w:t>
            </w:r>
            <w:proofErr w:type="spellEnd"/>
            <w:r w:rsidRPr="004114C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4114CF">
              <w:rPr>
                <w:rFonts w:ascii="Arial" w:hAnsi="Arial" w:cs="Arial"/>
                <w:sz w:val="24"/>
                <w:szCs w:val="24"/>
                <w:lang w:val="en-US"/>
              </w:rPr>
              <w:t>Kredi</w:t>
            </w:r>
            <w:proofErr w:type="spellEnd"/>
            <w:r w:rsidRPr="004114C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  <w:proofErr w:type="gramEnd"/>
          </w:p>
        </w:tc>
      </w:tr>
    </w:tbl>
    <w:p w14:paraId="702E7F0B" w14:textId="77777777" w:rsidR="00066126" w:rsidRDefault="00066126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2CCB75E" w14:textId="77777777" w:rsidR="00066126" w:rsidRPr="00066126" w:rsidRDefault="00066126" w:rsidP="00066126">
      <w:pPr>
        <w:pStyle w:val="AltBilgi"/>
        <w:rPr>
          <w:b/>
          <w:bCs/>
          <w:sz w:val="16"/>
          <w:szCs w:val="16"/>
        </w:rPr>
      </w:pPr>
      <w:r w:rsidRPr="00066126">
        <w:rPr>
          <w:b/>
          <w:bCs/>
          <w:sz w:val="16"/>
          <w:szCs w:val="16"/>
        </w:rPr>
        <w:t>Bu sayfa Erasmus Bölüm Koordinatörü tarafından paraflanmalıdır.</w:t>
      </w:r>
    </w:p>
    <w:tbl>
      <w:tblPr>
        <w:tblW w:w="103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59"/>
      </w:tblGrid>
      <w:tr w:rsidR="001C60AA" w:rsidRPr="004114CF" w14:paraId="60991725" w14:textId="77777777" w:rsidTr="005546CA">
        <w:trPr>
          <w:trHeight w:val="349"/>
        </w:trPr>
        <w:tc>
          <w:tcPr>
            <w:tcW w:w="10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CD501" w14:textId="4CBEB45A" w:rsidR="00CD108E" w:rsidRPr="004114CF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  <w:lang w:val="en-US"/>
              </w:rPr>
            </w:pPr>
          </w:p>
          <w:p w14:paraId="0C448027" w14:textId="77777777" w:rsidR="00CD108E" w:rsidRPr="004114CF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  <w:lang w:val="en-US"/>
              </w:rPr>
            </w:pPr>
          </w:p>
          <w:p w14:paraId="3AF50427" w14:textId="77777777" w:rsidR="00CD108E" w:rsidRPr="004114CF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  <w:lang w:val="en-US"/>
              </w:rPr>
            </w:pPr>
          </w:p>
          <w:p w14:paraId="64AD178B" w14:textId="77777777" w:rsidR="00CD108E" w:rsidRPr="004114CF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  <w:lang w:val="en-US"/>
              </w:rPr>
            </w:pPr>
          </w:p>
          <w:p w14:paraId="5F6D255B" w14:textId="77777777" w:rsidR="00CD108E" w:rsidRPr="004114CF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  <w:lang w:val="en-US"/>
              </w:rPr>
            </w:pPr>
          </w:p>
          <w:p w14:paraId="793F098B" w14:textId="77777777" w:rsidR="00CD108E" w:rsidRPr="004114CF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  <w:lang w:val="en-US"/>
              </w:rPr>
            </w:pPr>
          </w:p>
          <w:p w14:paraId="025E1282" w14:textId="77777777" w:rsidR="00CD108E" w:rsidRPr="004114CF" w:rsidRDefault="00CD108E" w:rsidP="00F34A22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  <w:lang w:val="en-US"/>
              </w:rPr>
            </w:pPr>
          </w:p>
          <w:p w14:paraId="6DF8C630" w14:textId="77777777" w:rsidR="001C60AA" w:rsidRPr="004114CF" w:rsidRDefault="006D7105" w:rsidP="00F34A2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b/>
                <w:sz w:val="18"/>
                <w:szCs w:val="18"/>
                <w:lang w:val="en-US"/>
              </w:rPr>
              <w:t>GÖNDEREN KURUM:</w:t>
            </w: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Öngörülen</w:t>
            </w:r>
            <w:proofErr w:type="spellEnd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ders</w:t>
            </w:r>
            <w:proofErr w:type="spellEnd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programının</w:t>
            </w:r>
            <w:proofErr w:type="spellEnd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proofErr w:type="spellStart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öğrenim</w:t>
            </w:r>
            <w:proofErr w:type="spellEnd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protokolünün</w:t>
            </w:r>
            <w:proofErr w:type="spellEnd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uygun</w:t>
            </w:r>
            <w:proofErr w:type="spellEnd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olduğunu</w:t>
            </w:r>
            <w:proofErr w:type="spellEnd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onaylıyoruz</w:t>
            </w:r>
            <w:proofErr w:type="spellEnd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  <w:p w14:paraId="2A49019A" w14:textId="77777777" w:rsidR="00CD108E" w:rsidRPr="004114CF" w:rsidRDefault="00CD108E" w:rsidP="00F34A22">
            <w:pPr>
              <w:spacing w:after="0" w:line="240" w:lineRule="auto"/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14:paraId="4DCF33DB" w14:textId="77777777" w:rsidR="00CD108E" w:rsidRPr="004114CF" w:rsidRDefault="00CD108E" w:rsidP="00F34A22">
            <w:pPr>
              <w:spacing w:after="0" w:line="240" w:lineRule="auto"/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14:paraId="21053A44" w14:textId="77777777" w:rsidR="00CD108E" w:rsidRPr="004114CF" w:rsidRDefault="00CD108E" w:rsidP="00F34A22">
            <w:pPr>
              <w:spacing w:after="0" w:line="240" w:lineRule="auto"/>
              <w:rPr>
                <w:rFonts w:ascii="Arial" w:hAnsi="Arial" w:cs="Arial"/>
                <w:sz w:val="2"/>
                <w:szCs w:val="2"/>
                <w:lang w:val="en-US"/>
              </w:rPr>
            </w:pPr>
          </w:p>
        </w:tc>
      </w:tr>
      <w:tr w:rsidR="005546CA" w:rsidRPr="004114CF" w14:paraId="7995637B" w14:textId="77777777" w:rsidTr="005546CA">
        <w:trPr>
          <w:trHeight w:val="3299"/>
        </w:trPr>
        <w:tc>
          <w:tcPr>
            <w:tcW w:w="103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1B8B0AD" w14:textId="77777777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53AFDE3" w14:textId="4711BEE8" w:rsidR="005546CA" w:rsidRPr="004114CF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Erasmus </w:t>
            </w:r>
            <w:proofErr w:type="spellStart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180C2E">
              <w:rPr>
                <w:rFonts w:ascii="Arial" w:hAnsi="Arial" w:cs="Arial"/>
                <w:sz w:val="18"/>
                <w:szCs w:val="18"/>
                <w:lang w:val="en-US"/>
              </w:rPr>
              <w:t>ölüm</w:t>
            </w:r>
            <w:proofErr w:type="spellEnd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Koordinatörü</w:t>
            </w:r>
          </w:p>
          <w:p w14:paraId="143363D3" w14:textId="77777777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</w:t>
            </w:r>
            <w:proofErr w:type="spellStart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Adı</w:t>
            </w:r>
            <w:proofErr w:type="spellEnd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proofErr w:type="spellStart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>Soyadı</w:t>
            </w:r>
            <w:proofErr w:type="spellEnd"/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</w:t>
            </w:r>
          </w:p>
          <w:p w14:paraId="3AD8055B" w14:textId="77777777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A91F899" w14:textId="77777777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2A43E04" w14:textId="77777777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1FBC41F" w14:textId="77777777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222AF93" w14:textId="77777777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067BFBC" w14:textId="77777777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A7A93B5" w14:textId="77777777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B0AB3EC" w14:textId="77777777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F256431" w14:textId="01297AEC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İMZA:</w:t>
            </w:r>
          </w:p>
          <w:p w14:paraId="2F5D526D" w14:textId="2A2FFD43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E13B445" w14:textId="24F76A63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2B91358" w14:textId="51280214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6E49907" w14:textId="0ACF5A44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FC6A96F" w14:textId="0DF7FA83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Tarih:</w:t>
            </w:r>
          </w:p>
          <w:p w14:paraId="3AE56247" w14:textId="77777777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48FD4F3" w14:textId="77777777" w:rsidR="005546CA" w:rsidRDefault="005546CA" w:rsidP="005546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BA2A4B5" w14:textId="0CF816D0" w:rsidR="005546CA" w:rsidRPr="004114CF" w:rsidRDefault="005546CA" w:rsidP="005546CA">
            <w:pPr>
              <w:spacing w:after="0" w:line="240" w:lineRule="auto"/>
              <w:rPr>
                <w:rFonts w:ascii="Arial" w:hAnsi="Arial" w:cs="Arial"/>
                <w:b/>
                <w:sz w:val="2"/>
                <w:szCs w:val="2"/>
                <w:lang w:val="en-US"/>
              </w:rPr>
            </w:pPr>
            <w:r w:rsidRPr="004114CF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</w:t>
            </w:r>
          </w:p>
        </w:tc>
      </w:tr>
    </w:tbl>
    <w:p w14:paraId="19EBF18F" w14:textId="77777777" w:rsidR="00D23A46" w:rsidRPr="004114CF" w:rsidRDefault="00D23A46" w:rsidP="00D23A46">
      <w:pPr>
        <w:spacing w:after="0"/>
        <w:rPr>
          <w:rFonts w:ascii="Arial" w:hAnsi="Arial" w:cs="Arial"/>
          <w:vanish/>
          <w:lang w:val="en-US"/>
        </w:rPr>
      </w:pPr>
    </w:p>
    <w:p w14:paraId="0B9EBD90" w14:textId="77777777" w:rsidR="008B5D12" w:rsidRPr="004114CF" w:rsidRDefault="008B5D12" w:rsidP="008B5D12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413E0CA" w14:textId="116D5E8D" w:rsidR="00AB0E61" w:rsidRDefault="00AB0E61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85568A1" w14:textId="169C767F" w:rsidR="00BF6688" w:rsidRPr="004114CF" w:rsidRDefault="00BF6688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US"/>
        </w:rPr>
      </w:pPr>
    </w:p>
    <w:sectPr w:rsidR="00BF6688" w:rsidRPr="004114CF" w:rsidSect="00206D71">
      <w:footerReference w:type="default" r:id="rId10"/>
      <w:pgSz w:w="11906" w:h="16838"/>
      <w:pgMar w:top="680" w:right="680" w:bottom="68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08E40" w14:textId="77777777" w:rsidR="00F07E8D" w:rsidRDefault="00F07E8D" w:rsidP="007141A8">
      <w:pPr>
        <w:spacing w:after="0" w:line="240" w:lineRule="auto"/>
      </w:pPr>
      <w:r>
        <w:separator/>
      </w:r>
    </w:p>
  </w:endnote>
  <w:endnote w:type="continuationSeparator" w:id="0">
    <w:p w14:paraId="20D4442B" w14:textId="77777777" w:rsidR="00F07E8D" w:rsidRDefault="00F07E8D" w:rsidP="0071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631D" w14:textId="77777777" w:rsidR="00B83190" w:rsidRDefault="00CE11CC">
    <w:pPr>
      <w:pStyle w:val="AltBilgi"/>
      <w:jc w:val="right"/>
    </w:pPr>
    <w:r>
      <w:fldChar w:fldCharType="begin"/>
    </w:r>
    <w:r w:rsidR="00D23A46">
      <w:instrText xml:space="preserve"> PAGE   \* MERGEFORMAT </w:instrText>
    </w:r>
    <w:r>
      <w:fldChar w:fldCharType="separate"/>
    </w:r>
    <w:r w:rsidR="00654631">
      <w:rPr>
        <w:noProof/>
      </w:rPr>
      <w:t>2</w:t>
    </w:r>
    <w:r>
      <w:rPr>
        <w:noProof/>
      </w:rPr>
      <w:fldChar w:fldCharType="end"/>
    </w:r>
    <w:r w:rsidR="00B83190"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30525" w14:textId="77777777" w:rsidR="00F07E8D" w:rsidRDefault="00F07E8D" w:rsidP="007141A8">
      <w:pPr>
        <w:spacing w:after="0" w:line="240" w:lineRule="auto"/>
      </w:pPr>
      <w:r>
        <w:separator/>
      </w:r>
    </w:p>
  </w:footnote>
  <w:footnote w:type="continuationSeparator" w:id="0">
    <w:p w14:paraId="346237C3" w14:textId="77777777" w:rsidR="00F07E8D" w:rsidRDefault="00F07E8D" w:rsidP="00714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84069"/>
    <w:multiLevelType w:val="hybridMultilevel"/>
    <w:tmpl w:val="5E44D3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52162"/>
    <w:multiLevelType w:val="hybridMultilevel"/>
    <w:tmpl w:val="5E44D3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358634">
    <w:abstractNumId w:val="0"/>
  </w:num>
  <w:num w:numId="2" w16cid:durableId="182715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CDB"/>
    <w:rsid w:val="00025344"/>
    <w:rsid w:val="00032603"/>
    <w:rsid w:val="00040D28"/>
    <w:rsid w:val="0006069A"/>
    <w:rsid w:val="00066126"/>
    <w:rsid w:val="000B2BF0"/>
    <w:rsid w:val="000C4662"/>
    <w:rsid w:val="000D55DA"/>
    <w:rsid w:val="000E0B00"/>
    <w:rsid w:val="00101A28"/>
    <w:rsid w:val="00116481"/>
    <w:rsid w:val="00167420"/>
    <w:rsid w:val="00180C2E"/>
    <w:rsid w:val="00183D08"/>
    <w:rsid w:val="00186EBD"/>
    <w:rsid w:val="00190D23"/>
    <w:rsid w:val="00191E9D"/>
    <w:rsid w:val="001959C1"/>
    <w:rsid w:val="001B053E"/>
    <w:rsid w:val="001C60AA"/>
    <w:rsid w:val="001C66F0"/>
    <w:rsid w:val="00206D71"/>
    <w:rsid w:val="0021712C"/>
    <w:rsid w:val="00230400"/>
    <w:rsid w:val="002344BF"/>
    <w:rsid w:val="00240669"/>
    <w:rsid w:val="002458EF"/>
    <w:rsid w:val="00273BEF"/>
    <w:rsid w:val="00281BC6"/>
    <w:rsid w:val="00284E42"/>
    <w:rsid w:val="002928A0"/>
    <w:rsid w:val="002B51E7"/>
    <w:rsid w:val="002C28A6"/>
    <w:rsid w:val="002D3739"/>
    <w:rsid w:val="002F60E0"/>
    <w:rsid w:val="003027A6"/>
    <w:rsid w:val="0032559E"/>
    <w:rsid w:val="00330995"/>
    <w:rsid w:val="00345491"/>
    <w:rsid w:val="003579E1"/>
    <w:rsid w:val="003732FA"/>
    <w:rsid w:val="00385863"/>
    <w:rsid w:val="00387C0A"/>
    <w:rsid w:val="003B79C3"/>
    <w:rsid w:val="004114CF"/>
    <w:rsid w:val="00422564"/>
    <w:rsid w:val="0043283A"/>
    <w:rsid w:val="004469C6"/>
    <w:rsid w:val="00470439"/>
    <w:rsid w:val="00495E5B"/>
    <w:rsid w:val="004A47DD"/>
    <w:rsid w:val="004B2F36"/>
    <w:rsid w:val="004D01F7"/>
    <w:rsid w:val="004F02D9"/>
    <w:rsid w:val="004F29A6"/>
    <w:rsid w:val="0051195B"/>
    <w:rsid w:val="00536034"/>
    <w:rsid w:val="005546CA"/>
    <w:rsid w:val="0055763E"/>
    <w:rsid w:val="005750E5"/>
    <w:rsid w:val="005935DD"/>
    <w:rsid w:val="005B2B53"/>
    <w:rsid w:val="005C09D0"/>
    <w:rsid w:val="005D2D2A"/>
    <w:rsid w:val="005E3948"/>
    <w:rsid w:val="005E45CE"/>
    <w:rsid w:val="005E55FB"/>
    <w:rsid w:val="005F20C4"/>
    <w:rsid w:val="0060441A"/>
    <w:rsid w:val="006061A4"/>
    <w:rsid w:val="00615740"/>
    <w:rsid w:val="00615E31"/>
    <w:rsid w:val="006253F2"/>
    <w:rsid w:val="00630F05"/>
    <w:rsid w:val="00654631"/>
    <w:rsid w:val="006554A9"/>
    <w:rsid w:val="0066441D"/>
    <w:rsid w:val="0066693C"/>
    <w:rsid w:val="00675696"/>
    <w:rsid w:val="00675AC7"/>
    <w:rsid w:val="00693E1E"/>
    <w:rsid w:val="006B71A8"/>
    <w:rsid w:val="006D7105"/>
    <w:rsid w:val="006D72AC"/>
    <w:rsid w:val="007141A8"/>
    <w:rsid w:val="00751BB9"/>
    <w:rsid w:val="00771D15"/>
    <w:rsid w:val="00772BB0"/>
    <w:rsid w:val="007929B1"/>
    <w:rsid w:val="007977F0"/>
    <w:rsid w:val="007D4D97"/>
    <w:rsid w:val="007E78E7"/>
    <w:rsid w:val="007E79F4"/>
    <w:rsid w:val="00815E24"/>
    <w:rsid w:val="00824370"/>
    <w:rsid w:val="0083361E"/>
    <w:rsid w:val="00846BCC"/>
    <w:rsid w:val="0086779E"/>
    <w:rsid w:val="0087407B"/>
    <w:rsid w:val="00891493"/>
    <w:rsid w:val="008916A9"/>
    <w:rsid w:val="008A1B6B"/>
    <w:rsid w:val="008B5D12"/>
    <w:rsid w:val="008D73E3"/>
    <w:rsid w:val="00925122"/>
    <w:rsid w:val="00930C12"/>
    <w:rsid w:val="00965D2E"/>
    <w:rsid w:val="0097716D"/>
    <w:rsid w:val="00980775"/>
    <w:rsid w:val="00983C94"/>
    <w:rsid w:val="009844BA"/>
    <w:rsid w:val="009B562D"/>
    <w:rsid w:val="009C4B8B"/>
    <w:rsid w:val="009D6585"/>
    <w:rsid w:val="00A0794F"/>
    <w:rsid w:val="00A11A39"/>
    <w:rsid w:val="00A17373"/>
    <w:rsid w:val="00A3386E"/>
    <w:rsid w:val="00A41B9F"/>
    <w:rsid w:val="00A467A6"/>
    <w:rsid w:val="00A556B1"/>
    <w:rsid w:val="00A630CD"/>
    <w:rsid w:val="00A73DF3"/>
    <w:rsid w:val="00A74CCA"/>
    <w:rsid w:val="00A80F79"/>
    <w:rsid w:val="00A823A8"/>
    <w:rsid w:val="00AA1B67"/>
    <w:rsid w:val="00AB0E61"/>
    <w:rsid w:val="00B01FF9"/>
    <w:rsid w:val="00B23CDB"/>
    <w:rsid w:val="00B35237"/>
    <w:rsid w:val="00B51DDD"/>
    <w:rsid w:val="00B64D6F"/>
    <w:rsid w:val="00B7293F"/>
    <w:rsid w:val="00B76E33"/>
    <w:rsid w:val="00B83190"/>
    <w:rsid w:val="00B96597"/>
    <w:rsid w:val="00BA0294"/>
    <w:rsid w:val="00BA5AF6"/>
    <w:rsid w:val="00BB7DF8"/>
    <w:rsid w:val="00BF6688"/>
    <w:rsid w:val="00C159C6"/>
    <w:rsid w:val="00C2293F"/>
    <w:rsid w:val="00C679CD"/>
    <w:rsid w:val="00C71F53"/>
    <w:rsid w:val="00C80484"/>
    <w:rsid w:val="00C93E10"/>
    <w:rsid w:val="00CB7AF2"/>
    <w:rsid w:val="00CC5369"/>
    <w:rsid w:val="00CC79ED"/>
    <w:rsid w:val="00CD108E"/>
    <w:rsid w:val="00CE06CB"/>
    <w:rsid w:val="00CE11CC"/>
    <w:rsid w:val="00D11709"/>
    <w:rsid w:val="00D22D6C"/>
    <w:rsid w:val="00D23A46"/>
    <w:rsid w:val="00D3042C"/>
    <w:rsid w:val="00D83709"/>
    <w:rsid w:val="00D84F2E"/>
    <w:rsid w:val="00D85929"/>
    <w:rsid w:val="00D86C98"/>
    <w:rsid w:val="00D91247"/>
    <w:rsid w:val="00DA07CF"/>
    <w:rsid w:val="00DA1413"/>
    <w:rsid w:val="00DA5BAA"/>
    <w:rsid w:val="00DE4E64"/>
    <w:rsid w:val="00DF7841"/>
    <w:rsid w:val="00E10042"/>
    <w:rsid w:val="00E573A7"/>
    <w:rsid w:val="00E745B6"/>
    <w:rsid w:val="00E74BCC"/>
    <w:rsid w:val="00E92251"/>
    <w:rsid w:val="00ED32AA"/>
    <w:rsid w:val="00EE40D4"/>
    <w:rsid w:val="00EF0DD4"/>
    <w:rsid w:val="00EF2B20"/>
    <w:rsid w:val="00F07E8D"/>
    <w:rsid w:val="00F14AF7"/>
    <w:rsid w:val="00F23BAF"/>
    <w:rsid w:val="00F34A22"/>
    <w:rsid w:val="00F50A3E"/>
    <w:rsid w:val="00F91267"/>
    <w:rsid w:val="00F96F10"/>
    <w:rsid w:val="00FC5517"/>
    <w:rsid w:val="00FD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A018"/>
  <w15:docId w15:val="{245786DA-DC17-409A-A4CE-773CD24D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BEF"/>
    <w:pPr>
      <w:spacing w:after="200" w:line="276" w:lineRule="auto"/>
    </w:pPr>
    <w:rPr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5D1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2D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D22D6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22D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BilgiChar">
    <w:name w:val="Üst Bilgi Char"/>
    <w:link w:val="stBilgi"/>
    <w:rsid w:val="00D22D6C"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CB7AF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KonuBalChar">
    <w:name w:val="Konu Başlığı Char"/>
    <w:link w:val="KonuBal"/>
    <w:uiPriority w:val="10"/>
    <w:rsid w:val="00CB7AF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KitapBal">
    <w:name w:val="Book Title"/>
    <w:uiPriority w:val="33"/>
    <w:qFormat/>
    <w:rsid w:val="00CB7AF2"/>
    <w:rPr>
      <w:b/>
      <w:bCs/>
      <w:smallCaps/>
      <w:spacing w:val="5"/>
    </w:rPr>
  </w:style>
  <w:style w:type="table" w:styleId="TabloKlavuzu">
    <w:name w:val="Table Grid"/>
    <w:basedOn w:val="NormalTablo"/>
    <w:uiPriority w:val="59"/>
    <w:rsid w:val="00CB7A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ltBilgi">
    <w:name w:val="footer"/>
    <w:basedOn w:val="Normal"/>
    <w:link w:val="AltBilgiChar"/>
    <w:uiPriority w:val="99"/>
    <w:unhideWhenUsed/>
    <w:rsid w:val="00714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141A8"/>
  </w:style>
  <w:style w:type="character" w:styleId="AklamaBavurusu">
    <w:name w:val="annotation reference"/>
    <w:uiPriority w:val="99"/>
    <w:semiHidden/>
    <w:unhideWhenUsed/>
    <w:rsid w:val="00A0794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0794F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A0794F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0794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A0794F"/>
    <w:rPr>
      <w:b/>
      <w:bCs/>
      <w:lang w:eastAsia="en-US"/>
    </w:rPr>
  </w:style>
  <w:style w:type="character" w:customStyle="1" w:styleId="Balk4Char">
    <w:name w:val="Başlık 4 Char"/>
    <w:link w:val="Balk4"/>
    <w:uiPriority w:val="9"/>
    <w:semiHidden/>
    <w:rsid w:val="008B5D1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ListeParagraf">
    <w:name w:val="List Paragraph"/>
    <w:basedOn w:val="Normal"/>
    <w:uiPriority w:val="34"/>
    <w:qFormat/>
    <w:rsid w:val="00B64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asmus-Ay&#351;e\Desktop\ogrenim.protokol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463C6-00E2-4146-8078-5DC536E0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ogrenim.protokolu</Template>
  <TotalTime>2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Erasmus-Ayşe</dc:creator>
  <cp:lastModifiedBy>Yağmur BİLGİN</cp:lastModifiedBy>
  <cp:revision>2</cp:revision>
  <cp:lastPrinted>2013-06-17T13:38:00Z</cp:lastPrinted>
  <dcterms:created xsi:type="dcterms:W3CDTF">2026-08-17T10:21:00Z</dcterms:created>
  <dcterms:modified xsi:type="dcterms:W3CDTF">2026-08-17T10:21:00Z</dcterms:modified>
</cp:coreProperties>
</file>